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FCCFA" w14:textId="77777777" w:rsidR="007B2E49" w:rsidRDefault="00B753FB">
      <w:pPr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189991B" wp14:editId="36C376D4">
            <wp:simplePos x="0" y="0"/>
            <wp:positionH relativeFrom="column">
              <wp:posOffset>2630161</wp:posOffset>
            </wp:positionH>
            <wp:positionV relativeFrom="paragraph">
              <wp:posOffset>-168843</wp:posOffset>
            </wp:positionV>
            <wp:extent cx="828720" cy="585362"/>
            <wp:effectExtent l="0" t="0" r="9480" b="5188"/>
            <wp:wrapTight wrapText="bothSides">
              <wp:wrapPolygon edited="0">
                <wp:start x="8441" y="0"/>
                <wp:lineTo x="1490" y="1407"/>
                <wp:lineTo x="0" y="3518"/>
                <wp:lineTo x="0" y="18997"/>
                <wp:lineTo x="993" y="19700"/>
                <wp:lineTo x="10428" y="21107"/>
                <wp:lineTo x="12910" y="21107"/>
                <wp:lineTo x="19366" y="19700"/>
                <wp:lineTo x="20855" y="18293"/>
                <wp:lineTo x="20855" y="3518"/>
                <wp:lineTo x="18869" y="1407"/>
                <wp:lineTo x="11917" y="0"/>
                <wp:lineTo x="8441" y="0"/>
              </wp:wrapPolygon>
            </wp:wrapTight>
            <wp:docPr id="143775460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720" cy="5853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03B26A93" wp14:editId="6EAF4EC9">
            <wp:simplePos x="0" y="0"/>
            <wp:positionH relativeFrom="column">
              <wp:posOffset>4100763</wp:posOffset>
            </wp:positionH>
            <wp:positionV relativeFrom="paragraph">
              <wp:posOffset>-136437</wp:posOffset>
            </wp:positionV>
            <wp:extent cx="1685879" cy="393118"/>
            <wp:effectExtent l="0" t="0" r="0" b="6932"/>
            <wp:wrapTight wrapText="bothSides">
              <wp:wrapPolygon edited="0">
                <wp:start x="0" y="0"/>
                <wp:lineTo x="0" y="20937"/>
                <wp:lineTo x="21242" y="20937"/>
                <wp:lineTo x="21242" y="0"/>
                <wp:lineTo x="0" y="0"/>
              </wp:wrapPolygon>
            </wp:wrapTight>
            <wp:docPr id="635313106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879" cy="3931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566E5680" wp14:editId="61F9527A">
            <wp:simplePos x="0" y="0"/>
            <wp:positionH relativeFrom="column">
              <wp:posOffset>-471236</wp:posOffset>
            </wp:positionH>
            <wp:positionV relativeFrom="paragraph">
              <wp:posOffset>-141119</wp:posOffset>
            </wp:positionV>
            <wp:extent cx="2857682" cy="553678"/>
            <wp:effectExtent l="0" t="0" r="0" b="0"/>
            <wp:wrapTight wrapText="bothSides">
              <wp:wrapPolygon edited="0">
                <wp:start x="0" y="0"/>
                <wp:lineTo x="0" y="20831"/>
                <wp:lineTo x="21456" y="20831"/>
                <wp:lineTo x="21456" y="0"/>
                <wp:lineTo x="0" y="0"/>
              </wp:wrapPolygon>
            </wp:wrapTight>
            <wp:docPr id="1632277081" name="Obrázek 1" descr="utb_logo_cz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682" cy="5536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49276A30" w14:textId="77777777" w:rsidR="007B2E49" w:rsidRDefault="007B2E49">
      <w:pPr>
        <w:jc w:val="center"/>
        <w:rPr>
          <w:rFonts w:ascii="Berlin CE" w:hAnsi="Berlin CE"/>
          <w:bCs/>
          <w:sz w:val="18"/>
          <w:szCs w:val="18"/>
        </w:rPr>
      </w:pPr>
    </w:p>
    <w:p w14:paraId="08218556" w14:textId="77777777" w:rsidR="007B2E49" w:rsidRDefault="00B753FB">
      <w:pPr>
        <w:jc w:val="center"/>
      </w:pPr>
      <w:r>
        <w:rPr>
          <w:rFonts w:ascii="Berlin CE" w:hAnsi="Berlin CE"/>
          <w:bCs/>
          <w:sz w:val="46"/>
          <w:szCs w:val="46"/>
        </w:rPr>
        <w:t xml:space="preserve"> </w:t>
      </w:r>
      <w:r>
        <w:rPr>
          <w:rFonts w:ascii="Berlin CE" w:hAnsi="Berlin CE"/>
          <w:bCs/>
          <w:sz w:val="44"/>
          <w:szCs w:val="46"/>
        </w:rPr>
        <w:t>Univerzita třetího věku</w:t>
      </w:r>
    </w:p>
    <w:p w14:paraId="0904FC2D" w14:textId="77777777" w:rsidR="007B2E49" w:rsidRDefault="00B753FB">
      <w:pPr>
        <w:jc w:val="center"/>
      </w:pPr>
      <w:r>
        <w:rPr>
          <w:rFonts w:ascii="Berlin CE" w:hAnsi="Berlin CE"/>
          <w:bCs/>
          <w:sz w:val="36"/>
          <w:szCs w:val="36"/>
        </w:rPr>
        <w:t xml:space="preserve">Přihláška ke studiu </w:t>
      </w:r>
      <w:r>
        <w:rPr>
          <w:rFonts w:ascii="Berlin CE" w:hAnsi="Berlin CE"/>
          <w:bCs/>
          <w:sz w:val="36"/>
          <w:szCs w:val="36"/>
          <w:u w:val="single"/>
        </w:rPr>
        <w:t>OSOBNOSTI Z DĚJIN UMĚNÍ III.</w:t>
      </w:r>
      <w:r>
        <w:rPr>
          <w:rFonts w:ascii="Berlin CE" w:hAnsi="Berlin CE"/>
          <w:bCs/>
          <w:sz w:val="36"/>
          <w:szCs w:val="36"/>
        </w:rPr>
        <w:t>, v akademickém roce 2026/2027</w:t>
      </w:r>
    </w:p>
    <w:p w14:paraId="1F4B0C36" w14:textId="77777777" w:rsidR="007B2E49" w:rsidRDefault="00B753FB">
      <w:pPr>
        <w:spacing w:line="360" w:lineRule="auto"/>
        <w:rPr>
          <w:rFonts w:ascii="Berlin CE" w:hAnsi="Berlin CE"/>
          <w:sz w:val="22"/>
        </w:rPr>
      </w:pPr>
      <w:r>
        <w:rPr>
          <w:rFonts w:ascii="Berlin CE" w:hAnsi="Berlin CE"/>
          <w:sz w:val="22"/>
        </w:rPr>
        <w:t xml:space="preserve">     </w:t>
      </w:r>
    </w:p>
    <w:p w14:paraId="1D20407F" w14:textId="77777777" w:rsidR="007B2E49" w:rsidRDefault="00B753FB">
      <w:pPr>
        <w:spacing w:line="360" w:lineRule="auto"/>
      </w:pPr>
      <w:r>
        <w:rPr>
          <w:rFonts w:ascii="Berlin CE" w:hAnsi="Berlin CE"/>
          <w:sz w:val="22"/>
        </w:rPr>
        <w:t xml:space="preserve">Závazně se přihlašuji ke studiu U3V v oboru </w:t>
      </w:r>
      <w:r>
        <w:rPr>
          <w:rFonts w:ascii="Berlin CE" w:hAnsi="Berlin CE"/>
          <w:b/>
          <w:sz w:val="22"/>
        </w:rPr>
        <w:t xml:space="preserve">Osobnosti z dějin umění III. </w:t>
      </w:r>
    </w:p>
    <w:p w14:paraId="7957098C" w14:textId="77777777" w:rsidR="007B2E49" w:rsidRDefault="00B753FB">
      <w:pPr>
        <w:pStyle w:val="Odstavecseseznamem"/>
        <w:ind w:left="708"/>
      </w:pPr>
      <w:r>
        <w:rPr>
          <w:rFonts w:ascii="Berlin CE" w:hAnsi="Berlin CE"/>
          <w:b/>
          <w:bCs/>
          <w:sz w:val="12"/>
          <w:szCs w:val="12"/>
        </w:rPr>
        <w:t xml:space="preserve">                </w:t>
      </w:r>
    </w:p>
    <w:p w14:paraId="1B162FA8" w14:textId="77777777" w:rsidR="007B2E49" w:rsidRDefault="007B2E49">
      <w:pPr>
        <w:jc w:val="center"/>
        <w:rPr>
          <w:rFonts w:ascii="Berlin CE" w:hAnsi="Berlin CE"/>
          <w:sz w:val="16"/>
          <w:szCs w:val="16"/>
        </w:rPr>
      </w:pPr>
    </w:p>
    <w:p w14:paraId="3D2EF3CF" w14:textId="77777777" w:rsidR="007B2E49" w:rsidRDefault="00B753FB">
      <w:pPr>
        <w:numPr>
          <w:ilvl w:val="0"/>
          <w:numId w:val="1"/>
        </w:numPr>
        <w:spacing w:line="360" w:lineRule="auto"/>
        <w:ind w:left="0" w:hanging="720"/>
        <w:rPr>
          <w:rFonts w:ascii="Berlin CE" w:hAnsi="Berlin CE"/>
        </w:rPr>
      </w:pPr>
      <w:r>
        <w:rPr>
          <w:rFonts w:ascii="Berlin CE" w:hAnsi="Berlin CE"/>
        </w:rPr>
        <w:t>Jméno a příjmení, titul:</w:t>
      </w:r>
    </w:p>
    <w:p w14:paraId="4D4C1361" w14:textId="64608264" w:rsidR="007B2E49" w:rsidRDefault="00B753FB">
      <w:pPr>
        <w:numPr>
          <w:ilvl w:val="0"/>
          <w:numId w:val="1"/>
        </w:numPr>
        <w:spacing w:line="360" w:lineRule="auto"/>
        <w:ind w:left="0" w:hanging="720"/>
      </w:pPr>
      <w:r>
        <w:rPr>
          <w:rFonts w:ascii="Berlin CE" w:hAnsi="Berlin CE"/>
        </w:rPr>
        <w:t>Příjemce důchodu:</w:t>
      </w:r>
      <w:r w:rsidR="005C51EC">
        <w:rPr>
          <w:rFonts w:ascii="Berlin CE" w:hAnsi="Berlin CE"/>
        </w:rPr>
        <w:t xml:space="preserve"> </w:t>
      </w:r>
      <w:r w:rsidR="005C51EC">
        <w:rPr>
          <w:rFonts w:ascii="Berlin CE" w:hAnsi="Berlin CE"/>
        </w:rPr>
        <w:tab/>
      </w:r>
      <w:r w:rsidR="005C51EC">
        <w:rPr>
          <w:rFonts w:ascii="Berlin CE" w:hAnsi="Berlin CE"/>
        </w:rPr>
        <w:tab/>
      </w:r>
      <w:r>
        <w:rPr>
          <w:rFonts w:ascii="Berlin CE" w:hAnsi="Berlin CE"/>
        </w:rPr>
        <w:t xml:space="preserve">Ano - </w:t>
      </w:r>
      <w:r>
        <w:rPr>
          <w:rFonts w:ascii="Berlin CE" w:hAnsi="Berlin CE"/>
          <w:i/>
          <w:sz w:val="20"/>
        </w:rPr>
        <w:t xml:space="preserve">      </w:t>
      </w:r>
      <w:r>
        <w:rPr>
          <w:rFonts w:ascii="Berlin CE" w:hAnsi="Berlin CE"/>
          <w:sz w:val="22"/>
        </w:rPr>
        <w:t xml:space="preserve">starobní </w:t>
      </w:r>
      <w:r>
        <w:rPr>
          <w:rFonts w:ascii="Berlin CE" w:hAnsi="Berlin CE"/>
        </w:rPr>
        <w:t xml:space="preserve"> </w:t>
      </w:r>
      <w:r>
        <w:rPr>
          <w:rFonts w:ascii="Berlin CE" w:hAnsi="Berlin CE"/>
          <w:i/>
          <w:sz w:val="20"/>
        </w:rPr>
        <w:t xml:space="preserve">     </w:t>
      </w:r>
      <w:r>
        <w:rPr>
          <w:rFonts w:ascii="Berlin CE" w:hAnsi="Berlin CE"/>
        </w:rPr>
        <w:t xml:space="preserve"> </w:t>
      </w:r>
      <w:r>
        <w:rPr>
          <w:rFonts w:ascii="Berlin CE" w:hAnsi="Berlin CE"/>
          <w:sz w:val="22"/>
        </w:rPr>
        <w:t xml:space="preserve">invalidní </w:t>
      </w:r>
      <w:r>
        <w:rPr>
          <w:rFonts w:ascii="Berlin CE" w:hAnsi="Berlin CE"/>
        </w:rPr>
        <w:t xml:space="preserve">                              </w:t>
      </w:r>
      <w:r>
        <w:rPr>
          <w:rFonts w:ascii="Berlin CE" w:hAnsi="Berlin CE"/>
          <w:i/>
          <w:sz w:val="20"/>
        </w:rPr>
        <w:t xml:space="preserve">     </w:t>
      </w:r>
      <w:r>
        <w:rPr>
          <w:rFonts w:ascii="Berlin CE" w:hAnsi="Berlin CE"/>
        </w:rPr>
        <w:t>Ne</w:t>
      </w:r>
    </w:p>
    <w:p w14:paraId="7A905F81" w14:textId="77777777" w:rsidR="007B2E49" w:rsidRDefault="00B753FB">
      <w:pPr>
        <w:numPr>
          <w:ilvl w:val="0"/>
          <w:numId w:val="1"/>
        </w:numPr>
        <w:spacing w:line="360" w:lineRule="auto"/>
        <w:ind w:left="0" w:hanging="720"/>
        <w:rPr>
          <w:rFonts w:ascii="Berlin CE" w:hAnsi="Berlin CE"/>
        </w:rPr>
      </w:pPr>
      <w:r>
        <w:rPr>
          <w:rFonts w:ascii="Berlin CE" w:hAnsi="Berlin CE"/>
        </w:rPr>
        <w:t xml:space="preserve">Kontaktní adresa:        </w:t>
      </w:r>
    </w:p>
    <w:p w14:paraId="0FACCDF4" w14:textId="77777777" w:rsidR="007B2E49" w:rsidRDefault="00B753FB">
      <w:pPr>
        <w:numPr>
          <w:ilvl w:val="0"/>
          <w:numId w:val="1"/>
        </w:numPr>
        <w:spacing w:line="360" w:lineRule="auto"/>
        <w:ind w:left="0" w:hanging="720"/>
      </w:pPr>
      <w:r>
        <w:rPr>
          <w:rFonts w:ascii="Berlin CE" w:hAnsi="Berlin CE"/>
        </w:rPr>
        <w:t>Telefon / mobil / e-mail</w:t>
      </w:r>
      <w:r>
        <w:rPr>
          <w:rFonts w:ascii="Berlin CE" w:hAnsi="Berlin CE"/>
          <w:b/>
        </w:rPr>
        <w:t>:</w:t>
      </w:r>
      <w:r>
        <w:rPr>
          <w:rFonts w:ascii="Berlin CE" w:hAnsi="Berlin CE"/>
        </w:rPr>
        <w:t xml:space="preserve">  </w:t>
      </w:r>
    </w:p>
    <w:p w14:paraId="7365C74E" w14:textId="77777777" w:rsidR="007B2E49" w:rsidRDefault="00B753FB">
      <w:pPr>
        <w:numPr>
          <w:ilvl w:val="0"/>
          <w:numId w:val="1"/>
        </w:numPr>
        <w:ind w:left="0" w:hanging="720"/>
      </w:pPr>
      <w:r>
        <w:rPr>
          <w:rFonts w:ascii="Berlin CE" w:hAnsi="Berlin CE"/>
        </w:rPr>
        <w:t xml:space="preserve">Vzdělání – ZŠ, SŠ, VŠ, Dr </w:t>
      </w:r>
      <w:r>
        <w:rPr>
          <w:rFonts w:ascii="Berlin CE" w:hAnsi="Berlin CE"/>
          <w:sz w:val="20"/>
        </w:rPr>
        <w:t>/ technické, ekonomické, pedagogické, zdravotnické…………</w:t>
      </w:r>
    </w:p>
    <w:p w14:paraId="229BE7FC" w14:textId="77777777" w:rsidR="007B2E49" w:rsidRDefault="00B753FB">
      <w:pPr>
        <w:spacing w:line="360" w:lineRule="auto"/>
        <w:ind w:left="720"/>
        <w:rPr>
          <w:rFonts w:ascii="Berlin CE" w:hAnsi="Berlin CE"/>
          <w:sz w:val="22"/>
          <w:szCs w:val="20"/>
        </w:rPr>
      </w:pPr>
      <w:r>
        <w:rPr>
          <w:rFonts w:ascii="Berlin CE" w:hAnsi="Berlin CE"/>
          <w:sz w:val="22"/>
          <w:szCs w:val="20"/>
        </w:rPr>
        <w:t>(z obecné podmínky pro přijetí „minimální</w:t>
      </w:r>
      <w:r>
        <w:rPr>
          <w:rFonts w:ascii="Berlin CE" w:hAnsi="Berlin CE"/>
          <w:sz w:val="22"/>
          <w:szCs w:val="20"/>
        </w:rPr>
        <w:t xml:space="preserve"> SŠ–vzdělání uchazeče“ lze udělit výjimku)</w:t>
      </w:r>
    </w:p>
    <w:p w14:paraId="521F70B5" w14:textId="77777777" w:rsidR="007B2E49" w:rsidRDefault="007B2E49">
      <w:pPr>
        <w:pStyle w:val="Bezmezer"/>
        <w:rPr>
          <w:rFonts w:ascii="Berlin CE" w:hAnsi="Berlin CE"/>
          <w:i/>
        </w:rPr>
      </w:pPr>
    </w:p>
    <w:p w14:paraId="1B33B882" w14:textId="77777777" w:rsidR="007B2E49" w:rsidRDefault="007B2E49">
      <w:pPr>
        <w:pStyle w:val="Bezmezer"/>
        <w:rPr>
          <w:rFonts w:ascii="Berlin CE" w:hAnsi="Berlin CE"/>
        </w:rPr>
      </w:pPr>
    </w:p>
    <w:p w14:paraId="2A3A0428" w14:textId="77777777" w:rsidR="007B2E49" w:rsidRDefault="00B753FB">
      <w:pPr>
        <w:jc w:val="both"/>
      </w:pPr>
      <w:r>
        <w:rPr>
          <w:rFonts w:ascii="Berlin CE" w:hAnsi="Berlin CE"/>
          <w:i/>
          <w:sz w:val="22"/>
        </w:rPr>
        <w:t xml:space="preserve">    </w:t>
      </w:r>
      <w:r>
        <w:rPr>
          <w:rFonts w:ascii="Berlin CE" w:hAnsi="Berlin CE" w:cs="Arial"/>
          <w:sz w:val="22"/>
        </w:rPr>
        <w:t xml:space="preserve">  </w:t>
      </w:r>
      <w:r>
        <w:rPr>
          <w:rFonts w:ascii="Berlin CE" w:hAnsi="Berlin CE"/>
          <w:b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  <w:r>
        <w:rPr>
          <w:rFonts w:ascii="Berlin CE" w:hAnsi="Berlin CE"/>
          <w:b/>
          <w:sz w:val="22"/>
          <w:szCs w:val="26"/>
        </w:rPr>
        <w:tab/>
      </w:r>
    </w:p>
    <w:p w14:paraId="0EBE3D76" w14:textId="77777777" w:rsidR="007B2E49" w:rsidRDefault="007B2E49">
      <w:pPr>
        <w:rPr>
          <w:rFonts w:ascii="Berlin CE" w:hAnsi="Berlin CE"/>
        </w:rPr>
      </w:pPr>
    </w:p>
    <w:p w14:paraId="3348A3EC" w14:textId="77777777" w:rsidR="007B2E49" w:rsidRDefault="007B2E49">
      <w:pPr>
        <w:rPr>
          <w:rFonts w:ascii="Berlin CE" w:hAnsi="Berlin CE"/>
        </w:rPr>
      </w:pPr>
    </w:p>
    <w:p w14:paraId="04C5563A" w14:textId="17113BA7" w:rsidR="007B2E49" w:rsidRDefault="00B753FB">
      <w:r>
        <w:rPr>
          <w:rFonts w:ascii="Berlin CE" w:hAnsi="Berlin CE"/>
        </w:rPr>
        <w:t xml:space="preserve">V ____________ dne: ______________                                             </w:t>
      </w:r>
      <w:r w:rsidR="005C51EC">
        <w:rPr>
          <w:rFonts w:ascii="Berlin CE" w:hAnsi="Berlin CE"/>
        </w:rPr>
        <w:t>Podpis: ...</w:t>
      </w:r>
      <w:r>
        <w:rPr>
          <w:rFonts w:ascii="Berlin CE" w:hAnsi="Berlin CE"/>
        </w:rPr>
        <w:t>………...………………….</w:t>
      </w:r>
    </w:p>
    <w:sectPr w:rsidR="007B2E49">
      <w:pgSz w:w="11906" w:h="16838"/>
      <w:pgMar w:top="851" w:right="1274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B5832" w14:textId="77777777" w:rsidR="00B753FB" w:rsidRDefault="00B753FB">
      <w:r>
        <w:separator/>
      </w:r>
    </w:p>
  </w:endnote>
  <w:endnote w:type="continuationSeparator" w:id="0">
    <w:p w14:paraId="72F7C088" w14:textId="77777777" w:rsidR="00B753FB" w:rsidRDefault="00B75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J Baskerville TxN">
    <w:altName w:val="Calibri"/>
    <w:charset w:val="00"/>
    <w:family w:val="auto"/>
    <w:pitch w:val="variable"/>
  </w:font>
  <w:font w:name="Berlin CE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E85E2" w14:textId="77777777" w:rsidR="00B753FB" w:rsidRDefault="00B753FB">
      <w:r>
        <w:rPr>
          <w:color w:val="000000"/>
        </w:rPr>
        <w:separator/>
      </w:r>
    </w:p>
  </w:footnote>
  <w:footnote w:type="continuationSeparator" w:id="0">
    <w:p w14:paraId="0E6E6523" w14:textId="77777777" w:rsidR="00B753FB" w:rsidRDefault="00B753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60FCA"/>
    <w:multiLevelType w:val="multilevel"/>
    <w:tmpl w:val="C3B2254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1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1" w:hanging="180"/>
      </w:pPr>
    </w:lvl>
  </w:abstractNum>
  <w:num w:numId="1" w16cid:durableId="481309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B2E49"/>
    <w:rsid w:val="005C51EC"/>
    <w:rsid w:val="007B2E49"/>
    <w:rsid w:val="00981677"/>
    <w:rsid w:val="00B753FB"/>
    <w:rsid w:val="00FD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9D6B"/>
  <w15:docId w15:val="{9023D7A8-DB31-4CFB-B73C-5DDAEA31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0" w:line="240" w:lineRule="auto"/>
    </w:pPr>
    <w:rPr>
      <w:rFonts w:ascii="J Baskerville TxN" w:eastAsia="Times New Roman" w:hAnsi="J Baskerville TxN"/>
      <w:sz w:val="24"/>
      <w:szCs w:val="24"/>
      <w:lang w:eastAsia="cs-CZ"/>
    </w:r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rFonts w:ascii="Berlin CE" w:hAnsi="Berlin CE"/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S Gothic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pPr>
      <w:ind w:left="720"/>
    </w:pPr>
  </w:style>
  <w:style w:type="paragraph" w:styleId="Bezmezer">
    <w:name w:val="No Spacing"/>
    <w:pPr>
      <w:suppressAutoHyphens/>
      <w:spacing w:after="0" w:line="240" w:lineRule="auto"/>
    </w:pPr>
    <w:rPr>
      <w:rFonts w:ascii="J Baskerville TxN" w:eastAsia="Times New Roman" w:hAnsi="J Baskerville Tx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rPr>
      <w:rFonts w:ascii="Berlin CE" w:eastAsia="Times New Roman" w:hAnsi="Berlin CE" w:cs="Times New Roman"/>
      <w:b/>
      <w:bCs/>
      <w:sz w:val="28"/>
      <w:szCs w:val="24"/>
      <w:u w:val="single"/>
      <w:lang w:eastAsia="cs-CZ"/>
    </w:rPr>
  </w:style>
  <w:style w:type="character" w:customStyle="1" w:styleId="TextbublinyChar">
    <w:name w:val="Text bubliny Char"/>
    <w:basedOn w:val="Standardnpsmoodstavc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573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Jarmila Hřebíčková</dc:creator>
  <cp:lastModifiedBy>Jarmila Bartosova</cp:lastModifiedBy>
  <cp:revision>3</cp:revision>
  <cp:lastPrinted>2018-05-24T13:33:00Z</cp:lastPrinted>
  <dcterms:created xsi:type="dcterms:W3CDTF">2026-09-04T05:55:00Z</dcterms:created>
  <dcterms:modified xsi:type="dcterms:W3CDTF">2026-09-04T05:56:00Z</dcterms:modified>
</cp:coreProperties>
</file>